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2A9" w:rsidRDefault="00FF54EF" w:rsidP="00DE376A">
      <w:pPr>
        <w:jc w:val="center"/>
        <w:rPr>
          <w:b/>
        </w:rPr>
      </w:pPr>
      <w:bookmarkStart w:id="0" w:name="_GoBack"/>
      <w:bookmarkEnd w:id="0"/>
      <w:r w:rsidRPr="00FF54EF">
        <w:rPr>
          <w:b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2F510C" wp14:editId="0B450650">
                <wp:simplePos x="0" y="0"/>
                <wp:positionH relativeFrom="column">
                  <wp:posOffset>-620395</wp:posOffset>
                </wp:positionH>
                <wp:positionV relativeFrom="paragraph">
                  <wp:posOffset>-328295</wp:posOffset>
                </wp:positionV>
                <wp:extent cx="831850" cy="787400"/>
                <wp:effectExtent l="0" t="0" r="635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162" w:rsidRDefault="008F7F3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5EAEA61" wp14:editId="002E7411">
                                  <wp:extent cx="806450" cy="806450"/>
                                  <wp:effectExtent l="0" t="0" r="0" b="0"/>
                                  <wp:docPr id="3" name="Image 1" descr="Résultat de recherche d'images pour &quot;vieil homm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vieil homm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047" cy="808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48.85pt;margin-top:-25.85pt;width:65.5pt;height:6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" fillcolor="white [3201]" stroked="f" strokeweight=".5pt">
                <v:textbox>
                  <w:txbxContent>
                    <w:p w:rsidR="00836162" w:rsidRDefault="008F7F3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5EAEA61" wp14:editId="002E7411">
                            <wp:extent cx="806450" cy="806450"/>
                            <wp:effectExtent l="0" t="0" r="0" b="0"/>
                            <wp:docPr id="3" name="Image 1" descr="Résultat de recherche d'images pour &quot;vieil homm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vieil homm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047" cy="808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1EE3">
        <w:rPr>
          <w:b/>
          <w:sz w:val="40"/>
          <w:szCs w:val="40"/>
        </w:rPr>
        <w:t xml:space="preserve">Appel à </w:t>
      </w:r>
      <w:r w:rsidR="0054567F">
        <w:rPr>
          <w:b/>
          <w:sz w:val="40"/>
          <w:szCs w:val="40"/>
        </w:rPr>
        <w:t>l’ancienneté / à la tradition</w:t>
      </w:r>
    </w:p>
    <w:p w:rsidR="00836162" w:rsidRDefault="00836162" w:rsidP="00FF54EF">
      <w:pPr>
        <w:jc w:val="both"/>
      </w:pPr>
      <w:r w:rsidRPr="00355421">
        <w:rPr>
          <w:b/>
        </w:rPr>
        <w:t>Principe :</w:t>
      </w:r>
      <w:r>
        <w:t xml:space="preserve"> </w:t>
      </w:r>
      <w:r w:rsidR="0054567F">
        <w:t>Affirmer que ses</w:t>
      </w:r>
      <w:r w:rsidR="00B31EE3">
        <w:t xml:space="preserve"> idée</w:t>
      </w:r>
      <w:r w:rsidR="0054567F">
        <w:t>s ou ses pratiques</w:t>
      </w:r>
      <w:r w:rsidR="00B31EE3">
        <w:t xml:space="preserve"> </w:t>
      </w:r>
      <w:r w:rsidR="0054567F">
        <w:t>sont bonnes car elles sont anciennes, pratiquées depuis longtemps.</w:t>
      </w:r>
      <w:r w:rsidR="001B42A9">
        <w:t xml:space="preserve"> </w:t>
      </w:r>
    </w:p>
    <w:p w:rsidR="001D6F00" w:rsidRDefault="001D6F00" w:rsidP="00FF54EF">
      <w:pPr>
        <w:jc w:val="both"/>
      </w:pPr>
      <w:r>
        <w:t>« Etant donné que l’on fait ça depuis très longtemps, c’est forcément bon donc on doit continuer »</w:t>
      </w:r>
    </w:p>
    <w:p w:rsidR="00A93764" w:rsidRPr="001D6F00" w:rsidRDefault="00DE376A" w:rsidP="00790E7F">
      <w:pPr>
        <w:jc w:val="both"/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AA73902" wp14:editId="4C42B966">
                <wp:simplePos x="0" y="0"/>
                <wp:positionH relativeFrom="column">
                  <wp:posOffset>2453005</wp:posOffset>
                </wp:positionH>
                <wp:positionV relativeFrom="paragraph">
                  <wp:posOffset>981710</wp:posOffset>
                </wp:positionV>
                <wp:extent cx="1911350" cy="2317750"/>
                <wp:effectExtent l="0" t="0" r="0" b="635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231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94F" w:rsidRDefault="00B5794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5757D6" wp14:editId="73D184EE">
                                  <wp:extent cx="1669585" cy="1866900"/>
                                  <wp:effectExtent l="0" t="0" r="6985" b="0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2773" t="23260" r="52959" b="86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0625" cy="1868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794F" w:rsidRPr="00B5794F" w:rsidRDefault="00B5794F" w:rsidP="00B5794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5794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Source : le </w:t>
                            </w:r>
                            <w:proofErr w:type="spellStart"/>
                            <w:r w:rsidRPr="00B5794F">
                              <w:rPr>
                                <w:b/>
                                <w:sz w:val="16"/>
                                <w:szCs w:val="16"/>
                              </w:rPr>
                              <w:t>Pharmachien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28" type="#_x0000_t202" style="position:absolute;left:0;text-align:left;margin-left:193.15pt;margin-top:77.3pt;width:150.5pt;height:182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" fillcolor="white [3201]" stroked="f" strokeweight=".5pt">
                <v:textbox>
                  <w:txbxContent>
                    <w:p w:rsidR="00B5794F" w:rsidRDefault="00B5794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A5757D6" wp14:editId="73D184EE">
                            <wp:extent cx="1669585" cy="1866900"/>
                            <wp:effectExtent l="0" t="0" r="6985" b="0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2773" t="23260" r="52959" b="86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70625" cy="18680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794F" w:rsidRPr="00B5794F" w:rsidRDefault="00B5794F" w:rsidP="00B5794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B5794F">
                        <w:rPr>
                          <w:b/>
                          <w:sz w:val="16"/>
                          <w:szCs w:val="16"/>
                        </w:rPr>
                        <w:t xml:space="preserve">Source : le </w:t>
                      </w:r>
                      <w:proofErr w:type="spellStart"/>
                      <w:r w:rsidRPr="00B5794F">
                        <w:rPr>
                          <w:b/>
                          <w:sz w:val="16"/>
                          <w:szCs w:val="16"/>
                        </w:rPr>
                        <w:t>Pharmachien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A9600C" wp14:editId="7ED69F39">
                <wp:simplePos x="0" y="0"/>
                <wp:positionH relativeFrom="column">
                  <wp:posOffset>713105</wp:posOffset>
                </wp:positionH>
                <wp:positionV relativeFrom="paragraph">
                  <wp:posOffset>983615</wp:posOffset>
                </wp:positionV>
                <wp:extent cx="1739900" cy="1136650"/>
                <wp:effectExtent l="0" t="0" r="0" b="635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1136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6F00" w:rsidRDefault="001D6F0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2FD2655" wp14:editId="34B4610C">
                                  <wp:extent cx="1682385" cy="965200"/>
                                  <wp:effectExtent l="0" t="0" r="0" b="6350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37967" t="44500" r="30986" b="238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8072" cy="968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29" type="#_x0000_t202" style="position:absolute;left:0;text-align:left;margin-left:56.15pt;margin-top:77.45pt;width:137pt;height:89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" filled="f" stroked="f" strokeweight=".5pt">
                <v:textbox>
                  <w:txbxContent>
                    <w:p w:rsidR="001D6F00" w:rsidRDefault="001D6F0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2FD2655" wp14:editId="34B4610C">
                            <wp:extent cx="1682385" cy="965200"/>
                            <wp:effectExtent l="0" t="0" r="0" b="6350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37967" t="44500" r="30986" b="238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88072" cy="9684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6F00">
        <w:t>Les pratiques d’antan</w:t>
      </w:r>
      <w:r w:rsidR="001D6F00" w:rsidRPr="001D6F00">
        <w:t xml:space="preserve"> n’était pas forcément </w:t>
      </w:r>
      <w:r w:rsidR="001D6F00">
        <w:t xml:space="preserve">bonnes (l’esclavagisme, les droits limités des femmes, </w:t>
      </w:r>
      <w:r>
        <w:t xml:space="preserve">l’utilisation de l’amiante, </w:t>
      </w:r>
      <w:r w:rsidR="001D6F00">
        <w:t>etc…) : par exemple, les connaissances scientifiques étaient assez limitées, donc de nombreux remèdes étaient assez inefficaces voire dangereux (exemple : les saignées).</w:t>
      </w:r>
    </w:p>
    <w:p w:rsidR="00545C34" w:rsidRDefault="00545C34" w:rsidP="00FF54EF">
      <w:pPr>
        <w:jc w:val="both"/>
        <w:rPr>
          <w:b/>
        </w:rPr>
      </w:pPr>
      <w:r w:rsidRPr="00FF54EF">
        <w:rPr>
          <w:b/>
        </w:rPr>
        <w:t>Exemples :</w:t>
      </w:r>
    </w:p>
    <w:p w:rsidR="00DE376A" w:rsidRDefault="00DE376A" w:rsidP="00FF54EF">
      <w:pPr>
        <w:jc w:val="both"/>
        <w:rPr>
          <w:b/>
        </w:rPr>
      </w:pPr>
    </w:p>
    <w:p w:rsidR="00DE376A" w:rsidRDefault="00DE376A" w:rsidP="00FF54EF">
      <w:pPr>
        <w:jc w:val="both"/>
        <w:rPr>
          <w:b/>
        </w:rPr>
      </w:pPr>
    </w:p>
    <w:p w:rsidR="001B42A9" w:rsidRPr="001B42A9" w:rsidRDefault="001B42A9" w:rsidP="00FF54EF">
      <w:pPr>
        <w:jc w:val="both"/>
      </w:pPr>
      <w:r w:rsidRPr="001B42A9">
        <w:t>On a toujours fait comme ça</w:t>
      </w:r>
    </w:p>
    <w:p w:rsidR="001B42A9" w:rsidRPr="001B42A9" w:rsidRDefault="001B42A9" w:rsidP="00FF54EF">
      <w:pPr>
        <w:jc w:val="both"/>
      </w:pPr>
      <w:r w:rsidRPr="001B42A9">
        <w:t>Les bons vieux remèdes de grand-mère</w:t>
      </w:r>
    </w:p>
    <w:p w:rsidR="00790E7F" w:rsidRDefault="00750254">
      <w:r>
        <w:t>Artisan depuis 1850</w:t>
      </w:r>
    </w:p>
    <w:p w:rsidR="00750254" w:rsidRDefault="00750254">
      <w:r>
        <w:t>Recette inchangée depuis 1890</w:t>
      </w:r>
    </w:p>
    <w:p w:rsidR="001B42A9" w:rsidRDefault="001B42A9">
      <w:r>
        <w:t xml:space="preserve">Issue de la tradition indienne, l'Ayurveda est sans doute la plus vieille médecine du monde. Selon cette médecine ancestrale, nous naissons avec une certaine composition (énergie vitale) ou </w:t>
      </w:r>
      <w:proofErr w:type="spellStart"/>
      <w:r>
        <w:t>dosha</w:t>
      </w:r>
      <w:proofErr w:type="spellEnd"/>
      <w:r>
        <w:t>.</w:t>
      </w:r>
    </w:p>
    <w:p w:rsidR="00545C34" w:rsidRDefault="00545C34"/>
    <w:p w:rsidR="00FF54EF" w:rsidRDefault="005D108D" w:rsidP="00687625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3554095</wp:posOffset>
                </wp:positionH>
                <wp:positionV relativeFrom="paragraph">
                  <wp:posOffset>-61595</wp:posOffset>
                </wp:positionV>
                <wp:extent cx="546100" cy="400050"/>
                <wp:effectExtent l="0" t="19050" r="44450" b="38100"/>
                <wp:wrapNone/>
                <wp:docPr id="9" name="Flèche droi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40005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9" o:spid="_x0000_s1026" type="#_x0000_t13" style="position:absolute;margin-left:279.85pt;margin-top:-4.85pt;width:43pt;height:31.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" adj="13688" fillcolor="black [3213]" strokecolor="black [3213]" strokeweight="2pt"/>
            </w:pict>
          </mc:Fallback>
        </mc:AlternateContent>
      </w:r>
      <w:r w:rsidR="00FF54EF" w:rsidRPr="00355421">
        <w:rPr>
          <w:b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DB5A8F" wp14:editId="2C2E05D1">
                <wp:simplePos x="0" y="0"/>
                <wp:positionH relativeFrom="column">
                  <wp:posOffset>3465195</wp:posOffset>
                </wp:positionH>
                <wp:positionV relativeFrom="paragraph">
                  <wp:posOffset>-271145</wp:posOffset>
                </wp:positionV>
                <wp:extent cx="755650" cy="717550"/>
                <wp:effectExtent l="0" t="0" r="6350" b="63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71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54EF" w:rsidRDefault="00FF54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0" type="#_x0000_t202" style="position:absolute;left:0;text-align:left;margin-left:272.85pt;margin-top:-21.35pt;width:59.5pt;height:5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" fillcolor="white [3201]" stroked="f" strokeweight=".5pt">
                <v:textbox>
                  <w:txbxContent>
                    <w:p w:rsidR="00FF54EF" w:rsidRDefault="00FF54EF"/>
                  </w:txbxContent>
                </v:textbox>
              </v:shape>
            </w:pict>
          </mc:Fallback>
        </mc:AlternateContent>
      </w:r>
      <w:r w:rsidR="008F7F3D">
        <w:rPr>
          <w:b/>
          <w:sz w:val="40"/>
          <w:szCs w:val="40"/>
        </w:rPr>
        <w:t>Effet atchoum</w:t>
      </w:r>
    </w:p>
    <w:p w:rsidR="00355421" w:rsidRDefault="008F7F3D" w:rsidP="00B879E2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680085</wp:posOffset>
                </wp:positionV>
                <wp:extent cx="4622800" cy="825500"/>
                <wp:effectExtent l="0" t="0" r="25400" b="12700"/>
                <wp:wrapNone/>
                <wp:docPr id="6" name="Pentago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800" cy="8255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e 6" o:spid="_x0000_s1026" type="#_x0000_t15" style="position:absolute;margin-left:6.35pt;margin-top:53.55pt;width:364pt;height:6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" adj="19671" fillcolor="#4f81bd [3204]" strokecolor="#243f60 [1604]" strokeweight="2pt"/>
            </w:pict>
          </mc:Fallback>
        </mc:AlternateContent>
      </w:r>
      <w:r w:rsidR="00355421" w:rsidRPr="009224E3">
        <w:rPr>
          <w:b/>
        </w:rPr>
        <w:t>Principe</w:t>
      </w:r>
      <w:r w:rsidR="009224E3">
        <w:rPr>
          <w:b/>
        </w:rPr>
        <w:t> </w:t>
      </w:r>
      <w:r w:rsidR="009224E3">
        <w:t xml:space="preserve">: </w:t>
      </w:r>
      <w:proofErr w:type="gramStart"/>
      <w:r>
        <w:t>penser</w:t>
      </w:r>
      <w:proofErr w:type="gramEnd"/>
      <w:r>
        <w:t xml:space="preserve"> que comme un événement B arrive après un événement A, alors l’événement A est la cause de l’événement B, alors que ces deux événements n’entretiennent aucun lien de cause à effet.</w:t>
      </w:r>
    </w:p>
    <w:p w:rsidR="003977C5" w:rsidRDefault="008F7F3D" w:rsidP="00D158DC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8C5302" wp14:editId="30595EF3">
                <wp:simplePos x="0" y="0"/>
                <wp:positionH relativeFrom="column">
                  <wp:posOffset>2595245</wp:posOffset>
                </wp:positionH>
                <wp:positionV relativeFrom="paragraph">
                  <wp:posOffset>46990</wp:posOffset>
                </wp:positionV>
                <wp:extent cx="1384300" cy="635000"/>
                <wp:effectExtent l="0" t="0" r="25400" b="1270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63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8F7F3D" w:rsidRPr="008F7F3D" w:rsidRDefault="008F7F3D" w:rsidP="008F7F3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F7F3D">
                              <w:rPr>
                                <w:b/>
                              </w:rPr>
                              <w:t>Evénement B</w:t>
                            </w:r>
                          </w:p>
                          <w:p w:rsidR="008F7F3D" w:rsidRDefault="008F7F3D" w:rsidP="008F7F3D">
                            <w:r>
                              <w:t>Il s’est mis à pleuvoir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1" type="#_x0000_t202" style="position:absolute;left:0;text-align:left;margin-left:204.35pt;margin-top:3.7pt;width:109pt;height:5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" fillcolor="window" strokecolor="black [3213]" strokeweight=".5pt">
                <v:textbox>
                  <w:txbxContent>
                    <w:p w:rsidR="008F7F3D" w:rsidRPr="008F7F3D" w:rsidRDefault="008F7F3D" w:rsidP="008F7F3D">
                      <w:pPr>
                        <w:jc w:val="center"/>
                        <w:rPr>
                          <w:b/>
                        </w:rPr>
                      </w:pPr>
                      <w:r w:rsidRPr="008F7F3D">
                        <w:rPr>
                          <w:b/>
                        </w:rPr>
                        <w:t>Evénement B</w:t>
                      </w:r>
                    </w:p>
                    <w:p w:rsidR="008F7F3D" w:rsidRDefault="008F7F3D" w:rsidP="008F7F3D">
                      <w:r>
                        <w:t>Il s’est mis à pleuvoir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76D7CF" wp14:editId="1342037B">
                <wp:simplePos x="0" y="0"/>
                <wp:positionH relativeFrom="column">
                  <wp:posOffset>118745</wp:posOffset>
                </wp:positionH>
                <wp:positionV relativeFrom="paragraph">
                  <wp:posOffset>40640</wp:posOffset>
                </wp:positionV>
                <wp:extent cx="1752600" cy="635000"/>
                <wp:effectExtent l="0" t="0" r="19050" b="1270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58DC" w:rsidRPr="008F7F3D" w:rsidRDefault="008F7F3D" w:rsidP="008F7F3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F7F3D">
                              <w:rPr>
                                <w:b/>
                              </w:rPr>
                              <w:t>Evénement A :</w:t>
                            </w:r>
                          </w:p>
                          <w:p w:rsidR="008F7F3D" w:rsidRDefault="008F7F3D">
                            <w:r>
                              <w:t>J’ai fait la danse de la pluie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2" type="#_x0000_t202" style="position:absolute;left:0;text-align:left;margin-left:9.35pt;margin-top:3.2pt;width:138pt;height:5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" fillcolor="white [3201]" strokecolor="black [3213]" strokeweight=".5pt">
                <v:textbox>
                  <w:txbxContent>
                    <w:p w:rsidR="00D158DC" w:rsidRPr="008F7F3D" w:rsidRDefault="008F7F3D" w:rsidP="008F7F3D">
                      <w:pPr>
                        <w:jc w:val="center"/>
                        <w:rPr>
                          <w:b/>
                        </w:rPr>
                      </w:pPr>
                      <w:r w:rsidRPr="008F7F3D">
                        <w:rPr>
                          <w:b/>
                        </w:rPr>
                        <w:t>Evénement A :</w:t>
                      </w:r>
                    </w:p>
                    <w:p w:rsidR="008F7F3D" w:rsidRDefault="008F7F3D">
                      <w:r>
                        <w:t>J’ai fait la danse de la pluie</w:t>
                      </w:r>
                    </w:p>
                  </w:txbxContent>
                </v:textbox>
              </v:shape>
            </w:pict>
          </mc:Fallback>
        </mc:AlternateContent>
      </w:r>
    </w:p>
    <w:p w:rsidR="008F7F3D" w:rsidRDefault="008F7F3D" w:rsidP="00C932B6">
      <w:pPr>
        <w:jc w:val="both"/>
      </w:pPr>
    </w:p>
    <w:p w:rsidR="008F7F3D" w:rsidRDefault="008F7F3D" w:rsidP="00C932B6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264795</wp:posOffset>
                </wp:positionV>
                <wp:extent cx="1714500" cy="215900"/>
                <wp:effectExtent l="0" t="0" r="0" b="12700"/>
                <wp:wrapNone/>
                <wp:docPr id="7" name="Flèche courbée vers le ha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1590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èche courbée vers le haut 7" o:spid="_x0000_s1026" type="#_x0000_t104" style="position:absolute;margin-left:111.85pt;margin-top:20.85pt;width:135pt;height:17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" adj="20240,21260,5400" fillcolor="#4f81bd [3204]" strokecolor="#243f60 [1604]" strokeweight="2pt"/>
            </w:pict>
          </mc:Fallback>
        </mc:AlternateContent>
      </w:r>
    </w:p>
    <w:p w:rsidR="008F7F3D" w:rsidRDefault="00033DA6" w:rsidP="00C932B6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60A98D1" wp14:editId="3F95870E">
                <wp:simplePos x="0" y="0"/>
                <wp:positionH relativeFrom="column">
                  <wp:posOffset>1128395</wp:posOffset>
                </wp:positionH>
                <wp:positionV relativeFrom="paragraph">
                  <wp:posOffset>194310</wp:posOffset>
                </wp:positionV>
                <wp:extent cx="2501900" cy="552450"/>
                <wp:effectExtent l="0" t="0" r="1270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F3D" w:rsidRDefault="008F7F3D">
                            <w:r w:rsidRPr="008F7F3D">
                              <w:rPr>
                                <w:b/>
                              </w:rPr>
                              <w:t>Interprétation </w:t>
                            </w:r>
                            <w:r>
                              <w:t>: il s’est mis à pleuvoir parce que j’ai fait la danse de la pluie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3" type="#_x0000_t202" style="position:absolute;left:0;text-align:left;margin-left:88.85pt;margin-top:15.3pt;width:197pt;height:43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" fillcolor="white [3201]" strokecolor="#0070c0" strokeweight=".5pt">
                <v:textbox>
                  <w:txbxContent>
                    <w:p w:rsidR="008F7F3D" w:rsidRDefault="008F7F3D">
                      <w:r w:rsidRPr="008F7F3D">
                        <w:rPr>
                          <w:b/>
                        </w:rPr>
                        <w:t>Interprétation </w:t>
                      </w:r>
                      <w:r>
                        <w:t>: il s’est mis à pleuvoir parce que j’ai fait la danse de la pluie</w:t>
                      </w:r>
                    </w:p>
                  </w:txbxContent>
                </v:textbox>
              </v:shape>
            </w:pict>
          </mc:Fallback>
        </mc:AlternateContent>
      </w:r>
    </w:p>
    <w:p w:rsidR="008F7F3D" w:rsidRDefault="008F7F3D" w:rsidP="00C932B6">
      <w:pPr>
        <w:jc w:val="both"/>
      </w:pPr>
    </w:p>
    <w:p w:rsidR="008F7F3D" w:rsidRDefault="008F7F3D" w:rsidP="00B879E2">
      <w:pPr>
        <w:jc w:val="both"/>
      </w:pPr>
    </w:p>
    <w:p w:rsidR="005D108D" w:rsidRPr="005D108D" w:rsidRDefault="005D108D" w:rsidP="00B879E2">
      <w:pPr>
        <w:jc w:val="both"/>
      </w:pPr>
      <w:r w:rsidRPr="005D108D">
        <w:t>Ce type d’argument est très utilisé dans le domaine des croyances/superstitions, et chez les personnes adeptes des médecines parallèles.</w:t>
      </w:r>
    </w:p>
    <w:p w:rsidR="00355421" w:rsidRDefault="00355421" w:rsidP="00B879E2">
      <w:pPr>
        <w:jc w:val="both"/>
        <w:rPr>
          <w:b/>
        </w:rPr>
      </w:pPr>
      <w:r w:rsidRPr="00CE6A6E">
        <w:rPr>
          <w:b/>
        </w:rPr>
        <w:t>Exemples :</w:t>
      </w:r>
    </w:p>
    <w:p w:rsidR="00033DA6" w:rsidRPr="00033DA6" w:rsidRDefault="00033DA6" w:rsidP="00B879E2">
      <w:pPr>
        <w:jc w:val="both"/>
      </w:pPr>
      <w:r w:rsidRPr="00033DA6">
        <w:t>J’ai bu un grand verre de jus de citron, et hop, mon rhume a disparu !</w:t>
      </w:r>
    </w:p>
    <w:p w:rsidR="00D158DC" w:rsidRDefault="00033DA6" w:rsidP="00B879E2">
      <w:pPr>
        <w:jc w:val="both"/>
      </w:pPr>
      <w:r w:rsidRPr="00033DA6">
        <w:t xml:space="preserve"> Je suis passé sous une échelle ce matin, ça m’a porté malheur car cet après-midi j’ai eu un accident de voiture !</w:t>
      </w:r>
    </w:p>
    <w:p w:rsidR="00033DA6" w:rsidRPr="00033DA6" w:rsidRDefault="005D108D" w:rsidP="00B879E2">
      <w:pPr>
        <w:jc w:val="both"/>
      </w:pPr>
      <w:r>
        <w:t>Je suis allée voir un hypnotiseur pour arrêter de fumer, et ça a marché !</w:t>
      </w:r>
    </w:p>
    <w:sectPr w:rsidR="00033DA6" w:rsidRPr="00033DA6" w:rsidSect="00DE376A">
      <w:pgSz w:w="16838" w:h="11906" w:orient="landscape"/>
      <w:pgMar w:top="1417" w:right="1417" w:bottom="993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D63" w:rsidRDefault="00AB2D63" w:rsidP="00FF54EF">
      <w:pPr>
        <w:spacing w:after="0" w:line="240" w:lineRule="auto"/>
      </w:pPr>
      <w:r>
        <w:separator/>
      </w:r>
    </w:p>
  </w:endnote>
  <w:endnote w:type="continuationSeparator" w:id="0">
    <w:p w:rsidR="00AB2D63" w:rsidRDefault="00AB2D63" w:rsidP="00FF5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D63" w:rsidRDefault="00AB2D63" w:rsidP="00FF54EF">
      <w:pPr>
        <w:spacing w:after="0" w:line="240" w:lineRule="auto"/>
      </w:pPr>
      <w:r>
        <w:separator/>
      </w:r>
    </w:p>
  </w:footnote>
  <w:footnote w:type="continuationSeparator" w:id="0">
    <w:p w:rsidR="00AB2D63" w:rsidRDefault="00AB2D63" w:rsidP="00FF54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162"/>
    <w:rsid w:val="00033DA6"/>
    <w:rsid w:val="00193E46"/>
    <w:rsid w:val="001B42A9"/>
    <w:rsid w:val="001D6F00"/>
    <w:rsid w:val="00243E58"/>
    <w:rsid w:val="00270809"/>
    <w:rsid w:val="003131D8"/>
    <w:rsid w:val="00355421"/>
    <w:rsid w:val="003977C5"/>
    <w:rsid w:val="003C2BB9"/>
    <w:rsid w:val="00460E6F"/>
    <w:rsid w:val="0054567F"/>
    <w:rsid w:val="00545C34"/>
    <w:rsid w:val="005608A0"/>
    <w:rsid w:val="005D108D"/>
    <w:rsid w:val="00615384"/>
    <w:rsid w:val="00687625"/>
    <w:rsid w:val="006E7360"/>
    <w:rsid w:val="00750254"/>
    <w:rsid w:val="00790E7F"/>
    <w:rsid w:val="0079282E"/>
    <w:rsid w:val="007A630C"/>
    <w:rsid w:val="00836162"/>
    <w:rsid w:val="0085482D"/>
    <w:rsid w:val="00864F6E"/>
    <w:rsid w:val="00885331"/>
    <w:rsid w:val="008959CA"/>
    <w:rsid w:val="008A5F76"/>
    <w:rsid w:val="008F7F3D"/>
    <w:rsid w:val="00900891"/>
    <w:rsid w:val="009224E3"/>
    <w:rsid w:val="00A900AC"/>
    <w:rsid w:val="00A93764"/>
    <w:rsid w:val="00A940CF"/>
    <w:rsid w:val="00AB2D63"/>
    <w:rsid w:val="00AF6990"/>
    <w:rsid w:val="00B24256"/>
    <w:rsid w:val="00B27CE2"/>
    <w:rsid w:val="00B31EE3"/>
    <w:rsid w:val="00B5794F"/>
    <w:rsid w:val="00B879E2"/>
    <w:rsid w:val="00C85736"/>
    <w:rsid w:val="00C932B6"/>
    <w:rsid w:val="00CE6A6E"/>
    <w:rsid w:val="00D158DC"/>
    <w:rsid w:val="00DE376A"/>
    <w:rsid w:val="00E059FB"/>
    <w:rsid w:val="00E05CFB"/>
    <w:rsid w:val="00E2789B"/>
    <w:rsid w:val="00E6052A"/>
    <w:rsid w:val="00E76E54"/>
    <w:rsid w:val="00F8078C"/>
    <w:rsid w:val="00FF5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6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616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F5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F54EF"/>
  </w:style>
  <w:style w:type="paragraph" w:styleId="Pieddepage">
    <w:name w:val="footer"/>
    <w:basedOn w:val="Normal"/>
    <w:link w:val="PieddepageCar"/>
    <w:uiPriority w:val="99"/>
    <w:unhideWhenUsed/>
    <w:rsid w:val="00FF5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F54EF"/>
  </w:style>
  <w:style w:type="character" w:styleId="lev">
    <w:name w:val="Strong"/>
    <w:basedOn w:val="Policepardfaut"/>
    <w:uiPriority w:val="22"/>
    <w:qFormat/>
    <w:rsid w:val="00C932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6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616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F5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F54EF"/>
  </w:style>
  <w:style w:type="paragraph" w:styleId="Pieddepage">
    <w:name w:val="footer"/>
    <w:basedOn w:val="Normal"/>
    <w:link w:val="PieddepageCar"/>
    <w:uiPriority w:val="99"/>
    <w:unhideWhenUsed/>
    <w:rsid w:val="00FF5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F54EF"/>
  </w:style>
  <w:style w:type="character" w:styleId="lev">
    <w:name w:val="Strong"/>
    <w:basedOn w:val="Policepardfaut"/>
    <w:uiPriority w:val="22"/>
    <w:qFormat/>
    <w:rsid w:val="00C932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143B91BB.dotm</Template>
  <TotalTime>70</TotalTime>
  <Pages>1</Pages>
  <Words>233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Celfab</dc:creator>
  <cp:lastModifiedBy>Céline Montet</cp:lastModifiedBy>
  <cp:revision>6</cp:revision>
  <dcterms:created xsi:type="dcterms:W3CDTF">2018-10-25T20:46:00Z</dcterms:created>
  <dcterms:modified xsi:type="dcterms:W3CDTF">2018-11-09T09:46:00Z</dcterms:modified>
</cp:coreProperties>
</file>